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CF7" w:rsidRPr="008A6C44" w:rsidRDefault="00A36CF7">
      <w:pPr>
        <w:rPr>
          <w:rFonts w:cs="Arial"/>
          <w:sz w:val="15"/>
        </w:rPr>
      </w:pPr>
    </w:p>
    <w:tbl>
      <w:tblPr>
        <w:tblStyle w:val="Tabellenraster"/>
        <w:tblW w:w="10065" w:type="dxa"/>
        <w:tblInd w:w="-714" w:type="dxa"/>
        <w:tblLook w:val="04A0" w:firstRow="1" w:lastRow="0" w:firstColumn="1" w:lastColumn="0" w:noHBand="0" w:noVBand="1"/>
      </w:tblPr>
      <w:tblGrid>
        <w:gridCol w:w="4678"/>
        <w:gridCol w:w="5387"/>
      </w:tblGrid>
      <w:tr w:rsidR="00496214" w:rsidRPr="00496214" w:rsidTr="008C3AE5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BFD"/>
            <w:vAlign w:val="center"/>
          </w:tcPr>
          <w:p w:rsidR="00B30DA1" w:rsidRPr="00496214" w:rsidRDefault="00B30DA1" w:rsidP="00B30DA1">
            <w:pPr>
              <w:rPr>
                <w:rFonts w:cs="Arial"/>
                <w:b/>
                <w:color w:val="000000" w:themeColor="text1"/>
                <w:sz w:val="28"/>
                <w:szCs w:val="28"/>
              </w:rPr>
            </w:pPr>
            <w:r w:rsidRPr="00496214">
              <w:rPr>
                <w:rFonts w:cs="Arial"/>
                <w:b/>
                <w:color w:val="000000" w:themeColor="text1"/>
                <w:sz w:val="28"/>
                <w:szCs w:val="28"/>
              </w:rPr>
              <w:t xml:space="preserve">Anmeldung zur Taufe                            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BFD"/>
            <w:vAlign w:val="center"/>
          </w:tcPr>
          <w:p w:rsidR="00B30DA1" w:rsidRPr="00496214" w:rsidRDefault="00B30DA1" w:rsidP="00B30DA1">
            <w:pPr>
              <w:jc w:val="center"/>
              <w:rPr>
                <w:rFonts w:cs="Arial"/>
                <w:b/>
                <w:color w:val="000000" w:themeColor="text1"/>
                <w:sz w:val="28"/>
                <w:szCs w:val="28"/>
              </w:rPr>
            </w:pPr>
            <w:r w:rsidRPr="00492701">
              <w:rPr>
                <w:rFonts w:cs="Arial"/>
                <w:b/>
                <w:color w:val="C00000"/>
                <w:sz w:val="28"/>
                <w:szCs w:val="28"/>
              </w:rPr>
              <w:t>Bitte ausfüllen!</w:t>
            </w:r>
          </w:p>
        </w:tc>
      </w:tr>
      <w:tr w:rsidR="00B30DA1" w:rsidRPr="00C70E15" w:rsidTr="00AE010C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4B6C98">
            <w:pPr>
              <w:rPr>
                <w:rFonts w:cs="Arial"/>
              </w:rPr>
            </w:pPr>
            <w:r>
              <w:rPr>
                <w:rFonts w:cs="Arial"/>
              </w:rPr>
              <w:t xml:space="preserve">Datum </w:t>
            </w:r>
            <w:r w:rsidR="004B6C98">
              <w:rPr>
                <w:rFonts w:cs="Arial"/>
              </w:rPr>
              <w:t>u</w:t>
            </w:r>
            <w:r>
              <w:rPr>
                <w:rFonts w:cs="Arial"/>
              </w:rPr>
              <w:t xml:space="preserve">nd </w:t>
            </w:r>
            <w:r w:rsidR="003C3B8A">
              <w:rPr>
                <w:rFonts w:cs="Arial"/>
              </w:rPr>
              <w:t xml:space="preserve">Uhrzeit </w:t>
            </w:r>
            <w:r w:rsidR="00237948">
              <w:rPr>
                <w:rFonts w:cs="Arial"/>
              </w:rPr>
              <w:t>d</w:t>
            </w:r>
            <w:r w:rsidR="002404FF">
              <w:rPr>
                <w:rFonts w:cs="Arial"/>
              </w:rPr>
              <w:t xml:space="preserve">er </w:t>
            </w:r>
            <w:r>
              <w:rPr>
                <w:rFonts w:cs="Arial"/>
              </w:rPr>
              <w:t>Taufe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30DA1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bookmarkStart w:id="1" w:name="_GoBack"/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bookmarkEnd w:id="1"/>
            <w:r>
              <w:rPr>
                <w:rFonts w:cs="Arial"/>
              </w:rPr>
              <w:fldChar w:fldCharType="end"/>
            </w:r>
            <w:bookmarkEnd w:id="0"/>
          </w:p>
        </w:tc>
      </w:tr>
      <w:tr w:rsidR="00B30DA1" w:rsidRPr="00C70E15" w:rsidTr="00AE010C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7115DF" w:rsidP="00B30DA1">
            <w:pPr>
              <w:rPr>
                <w:rFonts w:cs="Arial"/>
              </w:rPr>
            </w:pPr>
            <w:r>
              <w:rPr>
                <w:rFonts w:cs="Arial"/>
              </w:rPr>
              <w:t xml:space="preserve">Taufpfarre, </w:t>
            </w:r>
            <w:r w:rsidR="00B30DA1">
              <w:rPr>
                <w:rFonts w:cs="Arial"/>
              </w:rPr>
              <w:t>Taufort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"/>
          </w:p>
        </w:tc>
      </w:tr>
      <w:tr w:rsidR="00B30DA1" w:rsidRPr="00C70E15" w:rsidTr="00AE010C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4B6C98" w:rsidP="007115DF">
            <w:pPr>
              <w:rPr>
                <w:rFonts w:cs="Arial"/>
              </w:rPr>
            </w:pPr>
            <w:r>
              <w:rPr>
                <w:rFonts w:cs="Arial"/>
              </w:rPr>
              <w:t>Taufspend</w:t>
            </w:r>
            <w:r w:rsidR="00B30DA1">
              <w:rPr>
                <w:rFonts w:cs="Arial"/>
              </w:rPr>
              <w:t>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3"/>
          </w:p>
        </w:tc>
      </w:tr>
      <w:tr w:rsidR="00B30DA1" w:rsidRPr="00C70E15" w:rsidTr="00AE010C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B30DA1" w:rsidRDefault="00B30DA1" w:rsidP="007115DF">
            <w:pPr>
              <w:rPr>
                <w:rFonts w:cs="Arial"/>
                <w:sz w:val="22"/>
              </w:rPr>
            </w:pPr>
            <w:r>
              <w:rPr>
                <w:rFonts w:cs="Arial"/>
              </w:rPr>
              <w:t>Taufgespräch</w:t>
            </w:r>
            <w:r w:rsidR="00E67B7F"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  <w:r w:rsidR="007115DF">
              <w:rPr>
                <w:rFonts w:cs="Arial"/>
              </w:rPr>
              <w:t>Datum, Name Priester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4"/>
          </w:p>
        </w:tc>
      </w:tr>
      <w:tr w:rsidR="00B30DA1" w:rsidRPr="00C70E15" w:rsidTr="008C3AE5">
        <w:trPr>
          <w:trHeight w:val="34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BFD"/>
            <w:vAlign w:val="center"/>
          </w:tcPr>
          <w:p w:rsidR="00B30DA1" w:rsidRPr="00C70E15" w:rsidRDefault="00E67B7F" w:rsidP="00B30DA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Daten Täufling</w:t>
            </w:r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D638D5">
            <w:pPr>
              <w:rPr>
                <w:rFonts w:cs="Arial"/>
              </w:rPr>
            </w:pPr>
            <w:r w:rsidRPr="00C70E15">
              <w:rPr>
                <w:rFonts w:cs="Arial"/>
              </w:rPr>
              <w:t xml:space="preserve">Name </w:t>
            </w:r>
            <w:r w:rsidR="00D638D5">
              <w:rPr>
                <w:rFonts w:cs="Arial"/>
              </w:rPr>
              <w:t>u. Geburtsdatum Täufling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D638D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D638D5">
              <w:rPr>
                <w:rFonts w:cs="Arial"/>
              </w:rPr>
              <w:t> </w:t>
            </w:r>
            <w:r w:rsidR="00D638D5">
              <w:rPr>
                <w:rFonts w:cs="Arial"/>
              </w:rPr>
              <w:t> </w:t>
            </w:r>
            <w:r w:rsidR="00D638D5">
              <w:rPr>
                <w:rFonts w:cs="Arial"/>
              </w:rPr>
              <w:t> </w:t>
            </w:r>
            <w:r w:rsidR="00D638D5">
              <w:rPr>
                <w:rFonts w:cs="Arial"/>
              </w:rPr>
              <w:t> </w:t>
            </w:r>
            <w:r w:rsidR="00D638D5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5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B30DA1">
            <w:pPr>
              <w:rPr>
                <w:rFonts w:cs="Arial"/>
              </w:rPr>
            </w:pPr>
            <w:r>
              <w:rPr>
                <w:rFonts w:cs="Arial"/>
              </w:rPr>
              <w:t>Adresse lt. Meldezettel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6"/>
          </w:p>
        </w:tc>
      </w:tr>
      <w:tr w:rsidR="00B30DA1" w:rsidRPr="00C70E15" w:rsidTr="00F109EF">
        <w:trPr>
          <w:trHeight w:val="34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BFD"/>
            <w:vAlign w:val="center"/>
          </w:tcPr>
          <w:p w:rsidR="00B30DA1" w:rsidRPr="00C70E15" w:rsidRDefault="00E67B7F" w:rsidP="00E67B7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Daten Mutter</w:t>
            </w:r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FA6764" w:rsidP="00FA6764">
            <w:pPr>
              <w:rPr>
                <w:rFonts w:cs="Arial"/>
              </w:rPr>
            </w:pPr>
            <w:r>
              <w:rPr>
                <w:rFonts w:cs="Arial"/>
              </w:rPr>
              <w:t xml:space="preserve">Titel, Name, </w:t>
            </w:r>
            <w:r w:rsidR="00D638D5">
              <w:rPr>
                <w:rFonts w:cs="Arial"/>
              </w:rPr>
              <w:t>Geburtsdatum</w:t>
            </w:r>
            <w:r w:rsidR="00B30DA1">
              <w:rPr>
                <w:rFonts w:cs="Arial"/>
              </w:rPr>
              <w:t xml:space="preserve"> </w:t>
            </w:r>
            <w:r w:rsidR="00B30DA1" w:rsidRPr="00C70E15">
              <w:rPr>
                <w:rFonts w:cs="Arial"/>
              </w:rPr>
              <w:t>Mutter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2E5F9A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2E5F9A">
              <w:rPr>
                <w:rFonts w:cs="Arial"/>
              </w:rPr>
              <w:t> </w:t>
            </w:r>
            <w:r w:rsidR="002E5F9A">
              <w:rPr>
                <w:rFonts w:cs="Arial"/>
              </w:rPr>
              <w:t> </w:t>
            </w:r>
            <w:r w:rsidR="002E5F9A">
              <w:rPr>
                <w:rFonts w:cs="Arial"/>
              </w:rPr>
              <w:t> </w:t>
            </w:r>
            <w:r w:rsidR="002E5F9A">
              <w:rPr>
                <w:rFonts w:cs="Arial"/>
              </w:rPr>
              <w:t> </w:t>
            </w:r>
            <w:r w:rsidR="002E5F9A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7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B30DA1">
            <w:pPr>
              <w:rPr>
                <w:rFonts w:cs="Arial"/>
              </w:rPr>
            </w:pPr>
            <w:r w:rsidRPr="009D424B">
              <w:rPr>
                <w:rFonts w:cs="Arial"/>
              </w:rPr>
              <w:t>Beruf der Mutter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8"/>
          </w:p>
        </w:tc>
      </w:tr>
      <w:tr w:rsidR="004C627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4C6271" w:rsidRPr="00C70E15" w:rsidRDefault="004C6271" w:rsidP="00B30DA1">
            <w:pPr>
              <w:rPr>
                <w:rFonts w:cs="Arial"/>
              </w:rPr>
            </w:pPr>
            <w:r>
              <w:rPr>
                <w:rFonts w:cs="Arial"/>
              </w:rPr>
              <w:t>Sorgerecht Mutter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6271" w:rsidRPr="00C70E15" w:rsidRDefault="004B6C98" w:rsidP="004B6C98">
            <w:pPr>
              <w:rPr>
                <w:rFonts w:cs="Arial"/>
              </w:rPr>
            </w:pPr>
            <w:r>
              <w:rPr>
                <w:rFonts w:cs="Arial"/>
              </w:rPr>
              <w:t>j</w:t>
            </w:r>
            <w:r w:rsidR="004C6271">
              <w:rPr>
                <w:rFonts w:cs="Arial"/>
              </w:rPr>
              <w:t>a</w:t>
            </w:r>
            <w:r>
              <w:rPr>
                <w:rFonts w:cs="Arial"/>
              </w:rPr>
              <w:t xml:space="preserve"> </w:t>
            </w:r>
            <w:r w:rsidR="007825B0">
              <w:rPr>
                <w:rFonts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25B0"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 w:rsidR="007825B0">
              <w:rPr>
                <w:rFonts w:cs="Arial"/>
              </w:rPr>
              <w:fldChar w:fldCharType="end"/>
            </w:r>
            <w:r w:rsidR="004C6271">
              <w:rPr>
                <w:rFonts w:cs="Arial"/>
              </w:rPr>
              <w:tab/>
            </w:r>
            <w:r w:rsidR="00237948">
              <w:rPr>
                <w:rFonts w:cs="Arial"/>
              </w:rPr>
              <w:t xml:space="preserve">    </w:t>
            </w:r>
            <w:r w:rsidR="004C6271">
              <w:rPr>
                <w:rFonts w:cs="Arial"/>
              </w:rPr>
              <w:t>nein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2"/>
            <w:r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9"/>
          </w:p>
        </w:tc>
      </w:tr>
      <w:tr w:rsidR="00E67B7F" w:rsidRPr="00C70E15" w:rsidTr="00492701">
        <w:trPr>
          <w:trHeight w:val="63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E67B7F" w:rsidRPr="00C70E15" w:rsidRDefault="007115DF" w:rsidP="007115DF">
            <w:pPr>
              <w:rPr>
                <w:rFonts w:cs="Arial"/>
              </w:rPr>
            </w:pPr>
            <w:r>
              <w:rPr>
                <w:rFonts w:cs="Arial"/>
              </w:rPr>
              <w:t>Name u. Geb.daten</w:t>
            </w:r>
            <w:r w:rsidR="00E67B7F">
              <w:rPr>
                <w:rFonts w:cs="Arial"/>
              </w:rPr>
              <w:t xml:space="preserve"> Eltern</w:t>
            </w:r>
            <w:r>
              <w:rPr>
                <w:rFonts w:cs="Arial"/>
              </w:rPr>
              <w:t xml:space="preserve"> von Mutter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B7F" w:rsidRPr="00C70E15" w:rsidRDefault="00573DE2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0" w:name="Text2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0"/>
          </w:p>
        </w:tc>
      </w:tr>
      <w:tr w:rsidR="00E67B7F" w:rsidRPr="00C70E15" w:rsidTr="00F109EF">
        <w:trPr>
          <w:trHeight w:val="34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BFD"/>
            <w:vAlign w:val="center"/>
          </w:tcPr>
          <w:p w:rsidR="00E67B7F" w:rsidRPr="00C70E15" w:rsidRDefault="00E67B7F" w:rsidP="00E67B7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Daten Vater</w:t>
            </w:r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FA6764" w:rsidP="00FA6764">
            <w:pPr>
              <w:rPr>
                <w:rFonts w:cs="Arial"/>
              </w:rPr>
            </w:pPr>
            <w:r>
              <w:rPr>
                <w:rFonts w:cs="Arial"/>
              </w:rPr>
              <w:t>Titel, Name,</w:t>
            </w:r>
            <w:r w:rsidR="00D638D5">
              <w:rPr>
                <w:rFonts w:cs="Arial"/>
              </w:rPr>
              <w:t xml:space="preserve"> Geburtsdatum </w:t>
            </w:r>
            <w:r w:rsidR="00B30DA1" w:rsidRPr="00C70E15">
              <w:rPr>
                <w:rFonts w:cs="Arial"/>
              </w:rPr>
              <w:t>Vater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E163B4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B30DA1">
            <w:pPr>
              <w:rPr>
                <w:rFonts w:cs="Arial"/>
              </w:rPr>
            </w:pPr>
            <w:r w:rsidRPr="009D424B">
              <w:rPr>
                <w:rFonts w:cs="Arial"/>
              </w:rPr>
              <w:t>Beruf des Vaters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2"/>
          </w:p>
        </w:tc>
      </w:tr>
      <w:tr w:rsidR="004C627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4C6271" w:rsidRPr="00C70E15" w:rsidRDefault="004C6271" w:rsidP="004C6271">
            <w:pPr>
              <w:rPr>
                <w:rFonts w:cs="Arial"/>
              </w:rPr>
            </w:pPr>
            <w:r>
              <w:rPr>
                <w:rFonts w:cs="Arial"/>
              </w:rPr>
              <w:t>Sorgerecht Vater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271" w:rsidRPr="00C70E15" w:rsidRDefault="004B6C98" w:rsidP="004B6C98">
            <w:pPr>
              <w:rPr>
                <w:rFonts w:cs="Arial"/>
              </w:rPr>
            </w:pPr>
            <w:r>
              <w:rPr>
                <w:rFonts w:cs="Arial"/>
              </w:rPr>
              <w:t>j</w:t>
            </w:r>
            <w:r w:rsidR="004C6271">
              <w:rPr>
                <w:rFonts w:cs="Arial"/>
              </w:rPr>
              <w:t>a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3"/>
            <w:r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13"/>
            <w:r w:rsidR="004C6271">
              <w:rPr>
                <w:rFonts w:cs="Arial"/>
              </w:rPr>
              <w:tab/>
            </w:r>
            <w:r w:rsidR="00237948">
              <w:rPr>
                <w:rFonts w:cs="Arial"/>
              </w:rPr>
              <w:t xml:space="preserve">    </w:t>
            </w:r>
            <w:r w:rsidR="004C6271">
              <w:rPr>
                <w:rFonts w:cs="Arial"/>
              </w:rPr>
              <w:t>nein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4"/>
            <w:r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14"/>
          </w:p>
        </w:tc>
      </w:tr>
      <w:tr w:rsidR="00E67B7F" w:rsidRPr="00C70E15" w:rsidTr="00492701">
        <w:trPr>
          <w:trHeight w:val="5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E67B7F" w:rsidRPr="00482562" w:rsidRDefault="00E67B7F" w:rsidP="007115DF">
            <w:pPr>
              <w:rPr>
                <w:rFonts w:cs="Arial"/>
              </w:rPr>
            </w:pPr>
            <w:r>
              <w:rPr>
                <w:rFonts w:cs="Arial"/>
              </w:rPr>
              <w:t xml:space="preserve">Name u. Geb.daten </w:t>
            </w:r>
            <w:r w:rsidR="007115DF">
              <w:rPr>
                <w:rFonts w:cs="Arial"/>
              </w:rPr>
              <w:t>Eltern von Vater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B7F" w:rsidRPr="00C70E15" w:rsidRDefault="004B6C98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5"/>
          </w:p>
        </w:tc>
      </w:tr>
      <w:tr w:rsidR="00E67B7F" w:rsidRPr="00C70E15" w:rsidTr="00F109EF">
        <w:trPr>
          <w:trHeight w:val="34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BFD"/>
            <w:vAlign w:val="center"/>
          </w:tcPr>
          <w:p w:rsidR="00E67B7F" w:rsidRPr="00C70E15" w:rsidRDefault="00E67B7F" w:rsidP="00E67B7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Sonstiges</w:t>
            </w:r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482562" w:rsidRDefault="00B30DA1" w:rsidP="00E67B7F">
            <w:pPr>
              <w:rPr>
                <w:rFonts w:cs="Arial"/>
              </w:rPr>
            </w:pPr>
            <w:r w:rsidRPr="00482562">
              <w:rPr>
                <w:rFonts w:cs="Arial"/>
              </w:rPr>
              <w:t>Telefonnummer</w:t>
            </w:r>
            <w:r w:rsidR="006D7184">
              <w:rPr>
                <w:rFonts w:cs="Arial"/>
              </w:rPr>
              <w:t>(n) fü</w:t>
            </w:r>
            <w:r w:rsidR="00E67B7F">
              <w:rPr>
                <w:rFonts w:cs="Arial"/>
              </w:rPr>
              <w:t>r Rückfragen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6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DE1C8F" w:rsidRDefault="00B30DA1" w:rsidP="00482562">
            <w:r w:rsidRPr="00DE1C8F">
              <w:t>Mailadresse</w:t>
            </w:r>
            <w:r w:rsidR="00E67B7F">
              <w:t>(n)</w:t>
            </w:r>
            <w:r w:rsidRPr="00DE1C8F"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7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4C6271" w:rsidP="00B30DA1">
            <w:pPr>
              <w:rPr>
                <w:rFonts w:cs="Arial"/>
              </w:rPr>
            </w:pPr>
            <w:r>
              <w:rPr>
                <w:rFonts w:cs="Arial"/>
              </w:rPr>
              <w:t>Familien</w:t>
            </w:r>
            <w:r w:rsidR="00B30DA1" w:rsidRPr="00352D34">
              <w:rPr>
                <w:rFonts w:cs="Arial"/>
              </w:rPr>
              <w:t xml:space="preserve">stand </w:t>
            </w:r>
            <w:r w:rsidR="00B30DA1">
              <w:rPr>
                <w:rFonts w:cs="Arial"/>
              </w:rPr>
              <w:t xml:space="preserve">der Eltern </w:t>
            </w:r>
            <w:r w:rsidR="00B30DA1" w:rsidRPr="00352D34">
              <w:rPr>
                <w:rFonts w:cs="Arial"/>
              </w:rPr>
              <w:t xml:space="preserve">staatlich: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573DE2">
            <w:pPr>
              <w:rPr>
                <w:rFonts w:cs="Arial"/>
              </w:rPr>
            </w:pPr>
            <w:r>
              <w:rPr>
                <w:rFonts w:cs="Arial"/>
              </w:rPr>
              <w:t>l</w:t>
            </w:r>
            <w:r w:rsidR="00B30DA1">
              <w:rPr>
                <w:rFonts w:cs="Arial"/>
              </w:rPr>
              <w:t>edig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Kontrollkästchen5"/>
            <w:r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18"/>
            <w:r w:rsidR="00B30DA1">
              <w:rPr>
                <w:rFonts w:cs="Arial"/>
              </w:rPr>
              <w:tab/>
              <w:t>verheiratet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7"/>
            <w:r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19"/>
            <w:r w:rsidR="00B30DA1">
              <w:rPr>
                <w:rFonts w:cs="Arial"/>
              </w:rPr>
              <w:tab/>
            </w:r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B30DA1">
            <w:pPr>
              <w:rPr>
                <w:rFonts w:cs="Arial"/>
              </w:rPr>
            </w:pPr>
            <w:r w:rsidRPr="00352D34">
              <w:rPr>
                <w:rFonts w:cs="Arial"/>
              </w:rPr>
              <w:t xml:space="preserve">Familienstand </w:t>
            </w:r>
            <w:r>
              <w:rPr>
                <w:rFonts w:cs="Arial"/>
              </w:rPr>
              <w:t xml:space="preserve">der Eltern </w:t>
            </w:r>
            <w:r w:rsidRPr="00352D34">
              <w:rPr>
                <w:rFonts w:cs="Arial"/>
              </w:rPr>
              <w:t xml:space="preserve">kirchlich:     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573DE2">
            <w:pPr>
              <w:rPr>
                <w:rFonts w:cs="Arial"/>
              </w:rPr>
            </w:pPr>
            <w:r>
              <w:rPr>
                <w:rFonts w:cs="Arial"/>
              </w:rPr>
              <w:t>l</w:t>
            </w:r>
            <w:r w:rsidR="00B30DA1">
              <w:rPr>
                <w:rFonts w:cs="Arial"/>
              </w:rPr>
              <w:t>edig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6"/>
            <w:r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20"/>
            <w:r w:rsidR="00B30DA1">
              <w:rPr>
                <w:rFonts w:cs="Arial"/>
              </w:rPr>
              <w:tab/>
              <w:t>verheiratet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8"/>
            <w:r>
              <w:rPr>
                <w:rFonts w:cs="Arial"/>
              </w:rPr>
              <w:instrText xml:space="preserve"> FORMCHECKBOX </w:instrText>
            </w:r>
            <w:r w:rsidR="002301F1">
              <w:rPr>
                <w:rFonts w:cs="Arial"/>
              </w:rPr>
            </w:r>
            <w:r w:rsidR="002301F1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21"/>
            <w:r w:rsidR="00B30DA1">
              <w:rPr>
                <w:rFonts w:cs="Arial"/>
              </w:rPr>
              <w:tab/>
            </w:r>
          </w:p>
        </w:tc>
      </w:tr>
      <w:tr w:rsidR="00B30DA1" w:rsidRPr="00C70E15" w:rsidTr="00F109EF">
        <w:trPr>
          <w:trHeight w:val="34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BFD"/>
            <w:vAlign w:val="center"/>
          </w:tcPr>
          <w:p w:rsidR="00B30DA1" w:rsidRPr="00C70E15" w:rsidRDefault="00B30DA1" w:rsidP="00454931">
            <w:pPr>
              <w:rPr>
                <w:rFonts w:cs="Arial"/>
                <w:b/>
              </w:rPr>
            </w:pPr>
            <w:r w:rsidRPr="00C70E15">
              <w:rPr>
                <w:rFonts w:cs="Arial"/>
                <w:b/>
              </w:rPr>
              <w:t>Daten des</w:t>
            </w:r>
            <w:r>
              <w:rPr>
                <w:rFonts w:cs="Arial"/>
                <w:b/>
              </w:rPr>
              <w:t>/der</w:t>
            </w:r>
            <w:r w:rsidRPr="00C70E15">
              <w:rPr>
                <w:rFonts w:cs="Arial"/>
                <w:b/>
              </w:rPr>
              <w:t xml:space="preserve"> Taufpaten</w:t>
            </w:r>
            <w:r>
              <w:rPr>
                <w:rFonts w:cs="Arial"/>
                <w:b/>
              </w:rPr>
              <w:t xml:space="preserve"> (</w:t>
            </w:r>
            <w:r w:rsidR="00482562" w:rsidRPr="00492701">
              <w:rPr>
                <w:rFonts w:cs="Arial"/>
                <w:b/>
                <w:color w:val="C00000"/>
              </w:rPr>
              <w:t>m</w:t>
            </w:r>
            <w:r w:rsidRPr="00492701">
              <w:rPr>
                <w:rFonts w:cs="Arial"/>
                <w:b/>
                <w:color w:val="C00000"/>
              </w:rPr>
              <w:t xml:space="preserve">uss </w:t>
            </w:r>
            <w:r w:rsidR="00496214" w:rsidRPr="00492701">
              <w:rPr>
                <w:rFonts w:cs="Arial"/>
                <w:b/>
                <w:color w:val="C00000"/>
              </w:rPr>
              <w:t>14</w:t>
            </w:r>
            <w:r w:rsidR="00E67B7F" w:rsidRPr="00492701">
              <w:rPr>
                <w:rFonts w:cs="Arial"/>
                <w:b/>
                <w:color w:val="C00000"/>
              </w:rPr>
              <w:t xml:space="preserve"> J., </w:t>
            </w:r>
            <w:r w:rsidRPr="00492701">
              <w:rPr>
                <w:rFonts w:cs="Arial"/>
                <w:b/>
                <w:color w:val="C00000"/>
              </w:rPr>
              <w:t>röm.-kath.</w:t>
            </w:r>
            <w:r w:rsidR="00E67B7F" w:rsidRPr="00492701">
              <w:rPr>
                <w:rFonts w:cs="Arial"/>
                <w:b/>
                <w:color w:val="C00000"/>
              </w:rPr>
              <w:t xml:space="preserve"> </w:t>
            </w:r>
            <w:r w:rsidR="00454931" w:rsidRPr="00492701">
              <w:rPr>
                <w:rFonts w:cs="Arial"/>
                <w:b/>
                <w:color w:val="C00000"/>
              </w:rPr>
              <w:t xml:space="preserve">sein </w:t>
            </w:r>
            <w:r w:rsidR="00E67B7F" w:rsidRPr="00492701">
              <w:rPr>
                <w:rFonts w:cs="Arial"/>
                <w:b/>
                <w:color w:val="C00000"/>
              </w:rPr>
              <w:t>u. nicht ausgetreten</w:t>
            </w:r>
            <w:r w:rsidR="00E67B7F">
              <w:rPr>
                <w:rFonts w:cs="Arial"/>
                <w:b/>
              </w:rPr>
              <w:t>)</w:t>
            </w:r>
          </w:p>
        </w:tc>
      </w:tr>
      <w:tr w:rsidR="00B30DA1" w:rsidRPr="00C70E15" w:rsidTr="00492701">
        <w:trPr>
          <w:trHeight w:val="54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352D34" w:rsidRDefault="00B30DA1" w:rsidP="00B30DA1">
            <w:pPr>
              <w:rPr>
                <w:rFonts w:cs="Arial"/>
              </w:rPr>
            </w:pPr>
            <w:r w:rsidRPr="00352D34">
              <w:rPr>
                <w:rFonts w:cs="Arial"/>
              </w:rPr>
              <w:t>Nam</w:t>
            </w:r>
            <w:r w:rsidR="004C6271">
              <w:rPr>
                <w:rFonts w:cs="Arial"/>
              </w:rPr>
              <w:t>e</w:t>
            </w:r>
            <w:r w:rsidR="00454931">
              <w:rPr>
                <w:rFonts w:cs="Arial"/>
              </w:rPr>
              <w:t>(n)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2"/>
          </w:p>
        </w:tc>
      </w:tr>
      <w:tr w:rsidR="00B30DA1" w:rsidRPr="00C70E15" w:rsidTr="00492701">
        <w:trPr>
          <w:trHeight w:val="54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B30DA1">
            <w:pPr>
              <w:rPr>
                <w:rFonts w:cs="Arial"/>
              </w:rPr>
            </w:pPr>
            <w:r w:rsidRPr="00C70E15">
              <w:rPr>
                <w:rFonts w:cs="Arial"/>
              </w:rPr>
              <w:t>Adresse</w:t>
            </w:r>
            <w:r w:rsidR="00454931">
              <w:rPr>
                <w:rFonts w:cs="Arial"/>
              </w:rPr>
              <w:t>(n)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E163B4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 w:rsidR="00E163B4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23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B30DA1">
            <w:pPr>
              <w:rPr>
                <w:rFonts w:cs="Arial"/>
              </w:rPr>
            </w:pPr>
            <w:r w:rsidRPr="00C70E15">
              <w:rPr>
                <w:rFonts w:cs="Arial"/>
              </w:rPr>
              <w:t>Geburtsdatum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4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3A0710" w:rsidP="00B30DA1">
            <w:pPr>
              <w:rPr>
                <w:rFonts w:cs="Arial"/>
              </w:rPr>
            </w:pPr>
            <w:r>
              <w:rPr>
                <w:rFonts w:cs="Arial"/>
              </w:rPr>
              <w:t>Telefonnummer</w:t>
            </w:r>
            <w:r w:rsidR="00B30DA1" w:rsidRPr="00C70E15">
              <w:rPr>
                <w:rFonts w:cs="Arial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5" w:name="Text1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5"/>
          </w:p>
        </w:tc>
      </w:tr>
      <w:tr w:rsidR="00B30DA1" w:rsidRPr="00C70E15" w:rsidTr="00492701">
        <w:trPr>
          <w:trHeight w:val="3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1FE"/>
            <w:vAlign w:val="center"/>
          </w:tcPr>
          <w:p w:rsidR="00B30DA1" w:rsidRPr="00C70E15" w:rsidRDefault="00B30DA1" w:rsidP="003A0710">
            <w:pPr>
              <w:rPr>
                <w:rFonts w:cs="Arial"/>
              </w:rPr>
            </w:pPr>
            <w:r>
              <w:rPr>
                <w:rFonts w:cs="Arial"/>
              </w:rPr>
              <w:t>Religionszugehörigkeit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DA1" w:rsidRPr="00C70E15" w:rsidRDefault="00573DE2" w:rsidP="00B30DA1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6" w:name="Text1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6"/>
          </w:p>
        </w:tc>
      </w:tr>
    </w:tbl>
    <w:p w:rsidR="003C3B8A" w:rsidRPr="00CB1559" w:rsidRDefault="003C3B8A" w:rsidP="00B30DA1">
      <w:pPr>
        <w:rPr>
          <w:sz w:val="22"/>
          <w:szCs w:val="16"/>
        </w:rPr>
      </w:pPr>
    </w:p>
    <w:tbl>
      <w:tblPr>
        <w:tblStyle w:val="Tabellenraster"/>
        <w:tblW w:w="0" w:type="auto"/>
        <w:tblInd w:w="-289" w:type="dxa"/>
        <w:tblBorders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86"/>
        <w:gridCol w:w="3052"/>
        <w:gridCol w:w="2835"/>
      </w:tblGrid>
      <w:tr w:rsidR="00B30DA1" w:rsidRPr="00CB1559" w:rsidTr="00F109EF">
        <w:trPr>
          <w:trHeight w:val="397"/>
        </w:trPr>
        <w:tc>
          <w:tcPr>
            <w:tcW w:w="9073" w:type="dxa"/>
            <w:gridSpan w:val="3"/>
            <w:shd w:val="clear" w:color="auto" w:fill="A9DBFD"/>
            <w:vAlign w:val="center"/>
          </w:tcPr>
          <w:p w:rsidR="00B30DA1" w:rsidRDefault="00B30DA1" w:rsidP="00FA6764">
            <w:pPr>
              <w:ind w:left="-142"/>
              <w:jc w:val="center"/>
              <w:rPr>
                <w:sz w:val="22"/>
                <w:szCs w:val="16"/>
              </w:rPr>
            </w:pPr>
            <w:r w:rsidRPr="008D720F">
              <w:rPr>
                <w:sz w:val="22"/>
                <w:szCs w:val="16"/>
              </w:rPr>
              <w:t>Vorzulegende Dokumente</w:t>
            </w:r>
            <w:r>
              <w:rPr>
                <w:sz w:val="22"/>
                <w:szCs w:val="16"/>
              </w:rPr>
              <w:t xml:space="preserve"> </w:t>
            </w:r>
            <w:r w:rsidRPr="00FA6764">
              <w:rPr>
                <w:sz w:val="18"/>
                <w:szCs w:val="18"/>
              </w:rPr>
              <w:t>(können auch per Mail</w:t>
            </w:r>
            <w:r w:rsidR="003A0710" w:rsidRPr="00FA6764">
              <w:rPr>
                <w:sz w:val="18"/>
                <w:szCs w:val="18"/>
              </w:rPr>
              <w:t xml:space="preserve"> übermittelt werden:</w:t>
            </w:r>
            <w:r w:rsidR="00FA6764">
              <w:rPr>
                <w:sz w:val="18"/>
                <w:szCs w:val="18"/>
              </w:rPr>
              <w:t xml:space="preserve"> </w:t>
            </w:r>
            <w:r w:rsidR="003A0710" w:rsidRPr="00496214">
              <w:rPr>
                <w:b/>
                <w:color w:val="000000" w:themeColor="text1"/>
                <w:sz w:val="18"/>
                <w:szCs w:val="18"/>
              </w:rPr>
              <w:t>graz-graben@graz-seckau.at</w:t>
            </w:r>
            <w:r w:rsidR="003A0710" w:rsidRPr="00FA6764">
              <w:rPr>
                <w:sz w:val="18"/>
                <w:szCs w:val="18"/>
              </w:rPr>
              <w:t>)</w:t>
            </w:r>
            <w:r>
              <w:rPr>
                <w:sz w:val="22"/>
                <w:szCs w:val="16"/>
              </w:rPr>
              <w:t xml:space="preserve"> </w:t>
            </w:r>
          </w:p>
        </w:tc>
      </w:tr>
      <w:tr w:rsidR="00B30DA1" w:rsidRPr="00CB1559" w:rsidTr="00492701">
        <w:trPr>
          <w:trHeight w:val="417"/>
        </w:trPr>
        <w:tc>
          <w:tcPr>
            <w:tcW w:w="3186" w:type="dxa"/>
            <w:shd w:val="clear" w:color="auto" w:fill="DEF1FE"/>
            <w:vAlign w:val="center"/>
          </w:tcPr>
          <w:p w:rsidR="00B30DA1" w:rsidRPr="003A0710" w:rsidRDefault="00F00DAD" w:rsidP="00B30DA1">
            <w:pPr>
              <w:ind w:left="-142"/>
              <w:jc w:val="center"/>
              <w:rPr>
                <w:b/>
                <w:sz w:val="22"/>
                <w:szCs w:val="16"/>
              </w:rPr>
            </w:pPr>
            <w:r w:rsidRPr="003A0710">
              <w:rPr>
                <w:b/>
                <w:sz w:val="22"/>
                <w:szCs w:val="16"/>
              </w:rPr>
              <w:t>TAUFKIND</w:t>
            </w:r>
            <w:r w:rsidR="00B30DA1" w:rsidRPr="003A0710">
              <w:rPr>
                <w:b/>
                <w:sz w:val="22"/>
                <w:szCs w:val="16"/>
              </w:rPr>
              <w:t xml:space="preserve"> </w:t>
            </w:r>
          </w:p>
        </w:tc>
        <w:tc>
          <w:tcPr>
            <w:tcW w:w="5887" w:type="dxa"/>
            <w:gridSpan w:val="2"/>
            <w:shd w:val="clear" w:color="auto" w:fill="DEF1FE"/>
            <w:vAlign w:val="center"/>
          </w:tcPr>
          <w:p w:rsidR="00B30DA1" w:rsidRPr="003A0710" w:rsidRDefault="00F00DAD" w:rsidP="00B30DA1">
            <w:pPr>
              <w:ind w:left="-142"/>
              <w:jc w:val="center"/>
              <w:rPr>
                <w:b/>
                <w:sz w:val="22"/>
                <w:szCs w:val="16"/>
              </w:rPr>
            </w:pPr>
            <w:r w:rsidRPr="003A0710">
              <w:rPr>
                <w:b/>
                <w:sz w:val="22"/>
                <w:szCs w:val="16"/>
              </w:rPr>
              <w:t>ELTERN</w:t>
            </w:r>
          </w:p>
        </w:tc>
      </w:tr>
      <w:tr w:rsidR="00B30DA1" w:rsidRPr="00CB1559" w:rsidTr="008A6C44">
        <w:trPr>
          <w:trHeight w:val="267"/>
        </w:trPr>
        <w:tc>
          <w:tcPr>
            <w:tcW w:w="3186" w:type="dxa"/>
            <w:shd w:val="clear" w:color="auto" w:fill="FFFFFF" w:themeFill="background1"/>
            <w:vAlign w:val="center"/>
          </w:tcPr>
          <w:p w:rsidR="00B30DA1" w:rsidRPr="00CB1559" w:rsidRDefault="00B30DA1" w:rsidP="00B30DA1">
            <w:pPr>
              <w:ind w:left="-142"/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Geburtsurkunde </w:t>
            </w:r>
          </w:p>
        </w:tc>
        <w:tc>
          <w:tcPr>
            <w:tcW w:w="3052" w:type="dxa"/>
            <w:shd w:val="clear" w:color="auto" w:fill="FFFFFF" w:themeFill="background1"/>
            <w:vAlign w:val="center"/>
          </w:tcPr>
          <w:p w:rsidR="00B30DA1" w:rsidRPr="00CB1559" w:rsidRDefault="00B30DA1" w:rsidP="00B30DA1">
            <w:pPr>
              <w:ind w:left="-142"/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Geburtsurkunde Mutter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30DA1" w:rsidRPr="00CB1559" w:rsidRDefault="00B30DA1" w:rsidP="00B30DA1">
            <w:pPr>
              <w:ind w:left="-142"/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Geburtsurkunde Vater</w:t>
            </w:r>
          </w:p>
        </w:tc>
      </w:tr>
      <w:tr w:rsidR="002E01E2" w:rsidRPr="00ED421A" w:rsidTr="008A6C44">
        <w:trPr>
          <w:trHeight w:val="273"/>
        </w:trPr>
        <w:tc>
          <w:tcPr>
            <w:tcW w:w="3186" w:type="dxa"/>
            <w:shd w:val="clear" w:color="auto" w:fill="FFFFFF" w:themeFill="background1"/>
            <w:vAlign w:val="center"/>
          </w:tcPr>
          <w:p w:rsidR="002E01E2" w:rsidRDefault="002E01E2" w:rsidP="00B30DA1">
            <w:pPr>
              <w:ind w:left="-142"/>
              <w:jc w:val="center"/>
              <w:rPr>
                <w:sz w:val="22"/>
                <w:szCs w:val="16"/>
              </w:rPr>
            </w:pPr>
          </w:p>
        </w:tc>
        <w:tc>
          <w:tcPr>
            <w:tcW w:w="3052" w:type="dxa"/>
            <w:shd w:val="clear" w:color="auto" w:fill="FFFFFF" w:themeFill="background1"/>
            <w:vAlign w:val="center"/>
          </w:tcPr>
          <w:p w:rsidR="002E01E2" w:rsidRDefault="002E01E2" w:rsidP="00B30DA1">
            <w:pPr>
              <w:ind w:left="-142"/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Taufschein Mutter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2E01E2" w:rsidRDefault="002E01E2" w:rsidP="00B30DA1">
            <w:pPr>
              <w:ind w:left="-142"/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Taufschein Vater</w:t>
            </w:r>
          </w:p>
        </w:tc>
      </w:tr>
      <w:tr w:rsidR="00ED421A" w:rsidRPr="00CB1559" w:rsidTr="008A6C44">
        <w:trPr>
          <w:trHeight w:val="275"/>
        </w:trPr>
        <w:tc>
          <w:tcPr>
            <w:tcW w:w="3186" w:type="dxa"/>
            <w:shd w:val="clear" w:color="auto" w:fill="FFFFFF" w:themeFill="background1"/>
            <w:vAlign w:val="center"/>
          </w:tcPr>
          <w:p w:rsidR="00ED421A" w:rsidRDefault="00ED421A" w:rsidP="00B30DA1">
            <w:pPr>
              <w:ind w:left="-142"/>
              <w:jc w:val="center"/>
              <w:rPr>
                <w:sz w:val="22"/>
                <w:szCs w:val="16"/>
              </w:rPr>
            </w:pPr>
          </w:p>
        </w:tc>
        <w:tc>
          <w:tcPr>
            <w:tcW w:w="5887" w:type="dxa"/>
            <w:gridSpan w:val="2"/>
            <w:shd w:val="clear" w:color="auto" w:fill="FFFFFF" w:themeFill="background1"/>
            <w:vAlign w:val="center"/>
          </w:tcPr>
          <w:p w:rsidR="00ED421A" w:rsidRDefault="00ED421A" w:rsidP="007115DF">
            <w:pPr>
              <w:ind w:left="-142"/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Heiratsurkunde/Trauungsschein </w:t>
            </w:r>
          </w:p>
        </w:tc>
      </w:tr>
      <w:tr w:rsidR="00B30DA1" w:rsidRPr="00CB1559" w:rsidTr="008A6C44">
        <w:trPr>
          <w:trHeight w:val="295"/>
        </w:trPr>
        <w:tc>
          <w:tcPr>
            <w:tcW w:w="9073" w:type="dxa"/>
            <w:gridSpan w:val="3"/>
            <w:shd w:val="clear" w:color="auto" w:fill="FFFFFF" w:themeFill="background1"/>
            <w:vAlign w:val="center"/>
          </w:tcPr>
          <w:p w:rsidR="00B30DA1" w:rsidRPr="00CB1559" w:rsidRDefault="00B30DA1" w:rsidP="00FA6764">
            <w:pPr>
              <w:ind w:left="-142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  </w:t>
            </w:r>
            <w:r w:rsidR="00F00DAD" w:rsidRPr="003A0710">
              <w:rPr>
                <w:b/>
                <w:sz w:val="22"/>
                <w:szCs w:val="16"/>
              </w:rPr>
              <w:t>TAUFPATE/N</w:t>
            </w:r>
            <w:r w:rsidRPr="003A0710">
              <w:rPr>
                <w:b/>
                <w:sz w:val="22"/>
                <w:szCs w:val="16"/>
              </w:rPr>
              <w:t>:</w:t>
            </w:r>
            <w:r>
              <w:rPr>
                <w:sz w:val="22"/>
                <w:szCs w:val="16"/>
              </w:rPr>
              <w:t xml:space="preserve"> Taufschein (</w:t>
            </w:r>
            <w:r w:rsidRPr="008D720F">
              <w:rPr>
                <w:sz w:val="22"/>
                <w:szCs w:val="16"/>
              </w:rPr>
              <w:t xml:space="preserve">nur wenn </w:t>
            </w:r>
            <w:r w:rsidRPr="008D720F">
              <w:rPr>
                <w:b/>
                <w:sz w:val="22"/>
                <w:szCs w:val="16"/>
              </w:rPr>
              <w:t xml:space="preserve">nicht </w:t>
            </w:r>
            <w:r w:rsidRPr="008D720F">
              <w:rPr>
                <w:sz w:val="22"/>
                <w:szCs w:val="16"/>
              </w:rPr>
              <w:t>in der Steiermark getauft</w:t>
            </w:r>
            <w:r w:rsidR="00FA6764">
              <w:rPr>
                <w:sz w:val="22"/>
                <w:szCs w:val="16"/>
              </w:rPr>
              <w:t>)</w:t>
            </w:r>
            <w:r>
              <w:rPr>
                <w:sz w:val="22"/>
                <w:szCs w:val="16"/>
              </w:rPr>
              <w:t xml:space="preserve"> </w:t>
            </w:r>
          </w:p>
        </w:tc>
      </w:tr>
      <w:tr w:rsidR="00B30DA1" w:rsidRPr="00CB1559" w:rsidTr="00F109EF">
        <w:trPr>
          <w:trHeight w:val="434"/>
        </w:trPr>
        <w:tc>
          <w:tcPr>
            <w:tcW w:w="9073" w:type="dxa"/>
            <w:gridSpan w:val="3"/>
            <w:shd w:val="clear" w:color="auto" w:fill="A9DBFD"/>
            <w:vAlign w:val="center"/>
          </w:tcPr>
          <w:p w:rsidR="00B30DA1" w:rsidRPr="00CB1559" w:rsidRDefault="00B30DA1" w:rsidP="00B30DA1">
            <w:pPr>
              <w:ind w:left="-142"/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Hinweis: Erst wenn alle Unterlagen vorliegen</w:t>
            </w:r>
            <w:r w:rsidR="00F00DAD">
              <w:rPr>
                <w:sz w:val="22"/>
                <w:szCs w:val="16"/>
              </w:rPr>
              <w:t>,</w:t>
            </w:r>
            <w:r>
              <w:rPr>
                <w:sz w:val="22"/>
                <w:szCs w:val="16"/>
              </w:rPr>
              <w:t xml:space="preserve"> ist die Anmeldung verbindlich erfolgt! </w:t>
            </w:r>
          </w:p>
        </w:tc>
      </w:tr>
    </w:tbl>
    <w:p w:rsidR="00774EB7" w:rsidRPr="00774EB7" w:rsidRDefault="00774EB7" w:rsidP="008A6C44">
      <w:pPr>
        <w:rPr>
          <w:rFonts w:cs="Arial"/>
          <w:sz w:val="22"/>
          <w:szCs w:val="22"/>
        </w:rPr>
      </w:pPr>
    </w:p>
    <w:sectPr w:rsidR="00774EB7" w:rsidRPr="00774EB7" w:rsidSect="008A6C44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134" w:right="1134" w:bottom="1276" w:left="1701" w:header="564" w:footer="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C98" w:rsidRDefault="004B6C98">
      <w:r>
        <w:separator/>
      </w:r>
    </w:p>
  </w:endnote>
  <w:endnote w:type="continuationSeparator" w:id="0">
    <w:p w:rsidR="004B6C98" w:rsidRDefault="004B6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C98" w:rsidRPr="00C82531" w:rsidRDefault="004B6C98" w:rsidP="003A0710">
    <w:pPr>
      <w:jc w:val="center"/>
      <w:rPr>
        <w:rFonts w:cs="Arial"/>
        <w:w w:val="90"/>
        <w:sz w:val="19"/>
        <w:szCs w:val="19"/>
      </w:rPr>
    </w:pPr>
    <w:r>
      <w:rPr>
        <w:rFonts w:cs="Arial"/>
        <w:b/>
        <w:w w:val="90"/>
        <w:sz w:val="19"/>
        <w:szCs w:val="19"/>
      </w:rPr>
      <w:t xml:space="preserve">RÖM.-KATH. STADTPFARRE ZUM HL. JOHANNES DEM </w:t>
    </w:r>
    <w:proofErr w:type="gramStart"/>
    <w:r>
      <w:rPr>
        <w:rFonts w:cs="Arial"/>
        <w:b/>
        <w:w w:val="90"/>
        <w:sz w:val="19"/>
        <w:szCs w:val="19"/>
      </w:rPr>
      <w:t>TÄUFER  –</w:t>
    </w:r>
    <w:proofErr w:type="gramEnd"/>
    <w:r>
      <w:rPr>
        <w:rFonts w:cs="Arial"/>
        <w:b/>
        <w:w w:val="90"/>
        <w:sz w:val="19"/>
        <w:szCs w:val="19"/>
      </w:rPr>
      <w:t xml:space="preserve">  GRAZ-GRABEN</w:t>
    </w:r>
  </w:p>
  <w:p w:rsidR="004B6C98" w:rsidRPr="0030617A" w:rsidRDefault="004B6C98" w:rsidP="003A0710">
    <w:pPr>
      <w:spacing w:line="160" w:lineRule="exact"/>
      <w:ind w:left="-539"/>
      <w:jc w:val="center"/>
      <w:rPr>
        <w:rFonts w:cs="Arial"/>
        <w:sz w:val="20"/>
        <w:szCs w:val="20"/>
        <w:vertAlign w:val="superscript"/>
      </w:rPr>
    </w:pPr>
    <w:r w:rsidRPr="0030617A">
      <w:rPr>
        <w:rFonts w:cs="Arial"/>
        <w:b/>
        <w:sz w:val="20"/>
        <w:szCs w:val="20"/>
        <w:vertAlign w:val="superscript"/>
      </w:rPr>
      <w:t>_____________</w:t>
    </w:r>
    <w:r>
      <w:rPr>
        <w:rFonts w:cs="Arial"/>
        <w:b/>
        <w:sz w:val="20"/>
        <w:szCs w:val="20"/>
        <w:vertAlign w:val="superscript"/>
      </w:rPr>
      <w:t>___________________________________</w:t>
    </w:r>
    <w:r w:rsidRPr="0030617A">
      <w:rPr>
        <w:rFonts w:cs="Arial"/>
        <w:b/>
        <w:sz w:val="20"/>
        <w:szCs w:val="20"/>
        <w:vertAlign w:val="superscript"/>
      </w:rPr>
      <w:t>__________________________________________</w:t>
    </w:r>
    <w:r>
      <w:rPr>
        <w:rFonts w:cs="Arial"/>
        <w:b/>
        <w:sz w:val="20"/>
        <w:szCs w:val="20"/>
        <w:vertAlign w:val="superscript"/>
      </w:rPr>
      <w:t>________________________________________</w:t>
    </w:r>
  </w:p>
  <w:p w:rsidR="004B6C98" w:rsidRDefault="004B6C98" w:rsidP="003A0710">
    <w:pPr>
      <w:spacing w:before="120" w:line="160" w:lineRule="exact"/>
      <w:jc w:val="center"/>
      <w:rPr>
        <w:rStyle w:val="Hyperlink"/>
        <w:rFonts w:cs="Arial"/>
        <w:spacing w:val="1"/>
        <w:sz w:val="16"/>
        <w:szCs w:val="16"/>
        <w:lang w:val="fr-FR"/>
      </w:rPr>
    </w:pPr>
    <w:r>
      <w:rPr>
        <w:rFonts w:cs="Arial"/>
        <w:spacing w:val="1"/>
        <w:sz w:val="16"/>
        <w:szCs w:val="16"/>
      </w:rPr>
      <w:t xml:space="preserve">8010 Graz, Kirchengasse 4   </w:t>
    </w:r>
    <w:proofErr w:type="gramStart"/>
    <w:r>
      <w:rPr>
        <w:rFonts w:cs="Arial"/>
        <w:spacing w:val="1"/>
        <w:sz w:val="16"/>
        <w:szCs w:val="16"/>
      </w:rPr>
      <w:t>–  T</w:t>
    </w:r>
    <w:r w:rsidRPr="00A36CF7">
      <w:rPr>
        <w:rFonts w:cs="Arial"/>
        <w:spacing w:val="1"/>
        <w:sz w:val="16"/>
        <w:szCs w:val="16"/>
      </w:rPr>
      <w:t>el</w:t>
    </w:r>
    <w:proofErr w:type="gramEnd"/>
    <w:r>
      <w:rPr>
        <w:rFonts w:cs="Arial"/>
        <w:spacing w:val="1"/>
        <w:sz w:val="16"/>
        <w:szCs w:val="16"/>
      </w:rPr>
      <w:t>:</w:t>
    </w:r>
    <w:r w:rsidRPr="00A36CF7">
      <w:rPr>
        <w:rFonts w:cs="Arial"/>
        <w:spacing w:val="1"/>
        <w:sz w:val="16"/>
        <w:szCs w:val="16"/>
      </w:rPr>
      <w:t xml:space="preserve"> </w:t>
    </w:r>
    <w:r w:rsidRPr="00A36CF7">
      <w:rPr>
        <w:rFonts w:cs="Arial"/>
        <w:spacing w:val="1"/>
        <w:sz w:val="16"/>
        <w:szCs w:val="16"/>
        <w:lang w:val="fr-FR"/>
      </w:rPr>
      <w:t xml:space="preserve">+43 </w:t>
    </w:r>
    <w:r>
      <w:rPr>
        <w:rFonts w:cs="Arial"/>
        <w:spacing w:val="1"/>
        <w:sz w:val="16"/>
        <w:szCs w:val="16"/>
        <w:lang w:val="fr-FR"/>
      </w:rPr>
      <w:t xml:space="preserve">316 / 6831-90  –  Fax: DW -20 </w:t>
    </w:r>
    <w:r w:rsidRPr="00015158">
      <w:rPr>
        <w:rFonts w:cs="Arial"/>
        <w:spacing w:val="1"/>
        <w:sz w:val="16"/>
        <w:szCs w:val="16"/>
      </w:rPr>
      <w:t xml:space="preserve"> –  Mail: </w:t>
    </w:r>
    <w:hyperlink r:id="rId1" w:history="1">
      <w:r w:rsidRPr="00015158">
        <w:rPr>
          <w:rStyle w:val="Hyperlink"/>
          <w:rFonts w:cs="Arial"/>
          <w:color w:val="000000" w:themeColor="text1"/>
          <w:spacing w:val="1"/>
          <w:sz w:val="16"/>
          <w:szCs w:val="16"/>
          <w:u w:val="none"/>
          <w:lang w:val="fr-FR"/>
        </w:rPr>
        <w:t>graz-graben@graz-seckau.at</w:t>
      </w:r>
    </w:hyperlink>
    <w:r>
      <w:rPr>
        <w:rStyle w:val="Hyperlink"/>
        <w:rFonts w:cs="Arial"/>
        <w:color w:val="000000" w:themeColor="text1"/>
        <w:spacing w:val="1"/>
        <w:sz w:val="16"/>
        <w:szCs w:val="16"/>
        <w:u w:val="none"/>
        <w:lang w:val="fr-FR"/>
      </w:rPr>
      <w:t xml:space="preserve"> - </w:t>
    </w:r>
  </w:p>
  <w:p w:rsidR="004B6C98" w:rsidRPr="00015158" w:rsidRDefault="004B6C98" w:rsidP="003A0710">
    <w:pPr>
      <w:spacing w:before="120" w:line="160" w:lineRule="exact"/>
      <w:jc w:val="center"/>
      <w:rPr>
        <w:rFonts w:cs="Arial"/>
        <w:spacing w:val="1"/>
        <w:sz w:val="16"/>
        <w:szCs w:val="16"/>
      </w:rPr>
    </w:pPr>
    <w:r w:rsidRPr="00015158">
      <w:rPr>
        <w:rFonts w:cs="Arial"/>
        <w:spacing w:val="1"/>
        <w:sz w:val="16"/>
        <w:szCs w:val="16"/>
      </w:rPr>
      <w:t>Bankhaus</w:t>
    </w:r>
    <w:r w:rsidRPr="00015158">
      <w:rPr>
        <w:sz w:val="16"/>
        <w:szCs w:val="16"/>
      </w:rPr>
      <w:t xml:space="preserve"> Krentschker – IBAN: AT51 1952 0002 0054 0680 – BIC: KRECAT2GXXX</w:t>
    </w:r>
    <w:r>
      <w:rPr>
        <w:sz w:val="16"/>
        <w:szCs w:val="16"/>
      </w:rPr>
      <w:t xml:space="preserve"> - </w:t>
    </w:r>
    <w:r w:rsidRPr="00015158">
      <w:rPr>
        <w:sz w:val="16"/>
        <w:szCs w:val="16"/>
      </w:rPr>
      <w:t>https://graz-graben.graz-seckau.at/</w:t>
    </w:r>
  </w:p>
  <w:p w:rsidR="004B6C98" w:rsidRDefault="004B6C98" w:rsidP="00F057E2">
    <w:pPr>
      <w:pStyle w:val="Kopfzeile"/>
      <w:spacing w:line="180" w:lineRule="exact"/>
      <w:ind w:left="-539" w:firstLine="539"/>
      <w:rPr>
        <w:rFonts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C98" w:rsidRPr="00C82531" w:rsidRDefault="004B6C98" w:rsidP="00166B73">
    <w:pPr>
      <w:jc w:val="center"/>
      <w:rPr>
        <w:rFonts w:cs="Arial"/>
        <w:w w:val="90"/>
        <w:sz w:val="19"/>
        <w:szCs w:val="19"/>
      </w:rPr>
    </w:pPr>
    <w:r>
      <w:rPr>
        <w:rFonts w:cs="Arial"/>
        <w:b/>
        <w:w w:val="90"/>
        <w:sz w:val="19"/>
        <w:szCs w:val="19"/>
      </w:rPr>
      <w:t xml:space="preserve">RÖM.-KATH. STADTPFARRE ZUM HL. JOHANNES DEM </w:t>
    </w:r>
    <w:proofErr w:type="gramStart"/>
    <w:r>
      <w:rPr>
        <w:rFonts w:cs="Arial"/>
        <w:b/>
        <w:w w:val="90"/>
        <w:sz w:val="19"/>
        <w:szCs w:val="19"/>
      </w:rPr>
      <w:t>TÄUFER  –</w:t>
    </w:r>
    <w:proofErr w:type="gramEnd"/>
    <w:r>
      <w:rPr>
        <w:rFonts w:cs="Arial"/>
        <w:b/>
        <w:w w:val="90"/>
        <w:sz w:val="19"/>
        <w:szCs w:val="19"/>
      </w:rPr>
      <w:t xml:space="preserve">  GRAZ-GRABEN</w:t>
    </w:r>
  </w:p>
  <w:p w:rsidR="004B6C98" w:rsidRPr="0030617A" w:rsidRDefault="004B6C98" w:rsidP="00166B73">
    <w:pPr>
      <w:spacing w:line="160" w:lineRule="exact"/>
      <w:ind w:left="-539"/>
      <w:jc w:val="center"/>
      <w:rPr>
        <w:rFonts w:cs="Arial"/>
        <w:sz w:val="20"/>
        <w:szCs w:val="20"/>
        <w:vertAlign w:val="superscript"/>
      </w:rPr>
    </w:pPr>
    <w:r w:rsidRPr="0030617A">
      <w:rPr>
        <w:rFonts w:cs="Arial"/>
        <w:b/>
        <w:sz w:val="20"/>
        <w:szCs w:val="20"/>
        <w:vertAlign w:val="superscript"/>
      </w:rPr>
      <w:t>_____________</w:t>
    </w:r>
    <w:r>
      <w:rPr>
        <w:rFonts w:cs="Arial"/>
        <w:b/>
        <w:sz w:val="20"/>
        <w:szCs w:val="20"/>
        <w:vertAlign w:val="superscript"/>
      </w:rPr>
      <w:t>___________________________________</w:t>
    </w:r>
    <w:r w:rsidRPr="0030617A">
      <w:rPr>
        <w:rFonts w:cs="Arial"/>
        <w:b/>
        <w:sz w:val="20"/>
        <w:szCs w:val="20"/>
        <w:vertAlign w:val="superscript"/>
      </w:rPr>
      <w:t>__________________________________________</w:t>
    </w:r>
    <w:r>
      <w:rPr>
        <w:rFonts w:cs="Arial"/>
        <w:b/>
        <w:sz w:val="20"/>
        <w:szCs w:val="20"/>
        <w:vertAlign w:val="superscript"/>
      </w:rPr>
      <w:t>________________________________________</w:t>
    </w:r>
  </w:p>
  <w:p w:rsidR="004B6C98" w:rsidRDefault="004B6C98" w:rsidP="00166B73">
    <w:pPr>
      <w:spacing w:before="120" w:line="160" w:lineRule="exact"/>
      <w:jc w:val="center"/>
      <w:rPr>
        <w:rStyle w:val="Hyperlink"/>
        <w:rFonts w:cs="Arial"/>
        <w:spacing w:val="1"/>
        <w:sz w:val="16"/>
        <w:szCs w:val="16"/>
        <w:lang w:val="fr-FR"/>
      </w:rPr>
    </w:pPr>
    <w:r>
      <w:rPr>
        <w:rFonts w:cs="Arial"/>
        <w:spacing w:val="1"/>
        <w:sz w:val="16"/>
        <w:szCs w:val="16"/>
      </w:rPr>
      <w:t xml:space="preserve">8010 Graz, Kirchengasse 4   </w:t>
    </w:r>
    <w:proofErr w:type="gramStart"/>
    <w:r>
      <w:rPr>
        <w:rFonts w:cs="Arial"/>
        <w:spacing w:val="1"/>
        <w:sz w:val="16"/>
        <w:szCs w:val="16"/>
      </w:rPr>
      <w:t>–  T</w:t>
    </w:r>
    <w:r w:rsidRPr="00A36CF7">
      <w:rPr>
        <w:rFonts w:cs="Arial"/>
        <w:spacing w:val="1"/>
        <w:sz w:val="16"/>
        <w:szCs w:val="16"/>
      </w:rPr>
      <w:t>el</w:t>
    </w:r>
    <w:proofErr w:type="gramEnd"/>
    <w:r>
      <w:rPr>
        <w:rFonts w:cs="Arial"/>
        <w:spacing w:val="1"/>
        <w:sz w:val="16"/>
        <w:szCs w:val="16"/>
      </w:rPr>
      <w:t>:</w:t>
    </w:r>
    <w:r w:rsidRPr="00A36CF7">
      <w:rPr>
        <w:rFonts w:cs="Arial"/>
        <w:spacing w:val="1"/>
        <w:sz w:val="16"/>
        <w:szCs w:val="16"/>
      </w:rPr>
      <w:t xml:space="preserve"> </w:t>
    </w:r>
    <w:r w:rsidRPr="00A36CF7">
      <w:rPr>
        <w:rFonts w:cs="Arial"/>
        <w:spacing w:val="1"/>
        <w:sz w:val="16"/>
        <w:szCs w:val="16"/>
        <w:lang w:val="fr-FR"/>
      </w:rPr>
      <w:t xml:space="preserve">+43 </w:t>
    </w:r>
    <w:r>
      <w:rPr>
        <w:rFonts w:cs="Arial"/>
        <w:spacing w:val="1"/>
        <w:sz w:val="16"/>
        <w:szCs w:val="16"/>
        <w:lang w:val="fr-FR"/>
      </w:rPr>
      <w:t xml:space="preserve">316 / 6831-90  –  Fax: DW -20 </w:t>
    </w:r>
    <w:r w:rsidRPr="00015158">
      <w:rPr>
        <w:rFonts w:cs="Arial"/>
        <w:spacing w:val="1"/>
        <w:sz w:val="16"/>
        <w:szCs w:val="16"/>
      </w:rPr>
      <w:t xml:space="preserve"> –  Mail: </w:t>
    </w:r>
    <w:hyperlink r:id="rId1" w:history="1">
      <w:r w:rsidRPr="00015158">
        <w:rPr>
          <w:rStyle w:val="Hyperlink"/>
          <w:rFonts w:cs="Arial"/>
          <w:color w:val="000000" w:themeColor="text1"/>
          <w:spacing w:val="1"/>
          <w:sz w:val="16"/>
          <w:szCs w:val="16"/>
          <w:u w:val="none"/>
          <w:lang w:val="fr-FR"/>
        </w:rPr>
        <w:t>graz-graben@graz-seckau.at</w:t>
      </w:r>
    </w:hyperlink>
    <w:r>
      <w:rPr>
        <w:rStyle w:val="Hyperlink"/>
        <w:rFonts w:cs="Arial"/>
        <w:color w:val="000000" w:themeColor="text1"/>
        <w:spacing w:val="1"/>
        <w:sz w:val="16"/>
        <w:szCs w:val="16"/>
        <w:u w:val="none"/>
        <w:lang w:val="fr-FR"/>
      </w:rPr>
      <w:t xml:space="preserve"> - </w:t>
    </w:r>
  </w:p>
  <w:p w:rsidR="007115DF" w:rsidRPr="00015158" w:rsidRDefault="007115DF" w:rsidP="007115DF">
    <w:pPr>
      <w:spacing w:before="120" w:line="160" w:lineRule="exact"/>
      <w:jc w:val="center"/>
      <w:rPr>
        <w:rFonts w:cs="Arial"/>
        <w:spacing w:val="1"/>
        <w:sz w:val="16"/>
        <w:szCs w:val="16"/>
      </w:rPr>
    </w:pPr>
    <w:r>
      <w:rPr>
        <w:sz w:val="16"/>
        <w:szCs w:val="16"/>
      </w:rPr>
      <w:t>Steiermärkische Sparkasse</w:t>
    </w:r>
    <w:r w:rsidRPr="00015158">
      <w:rPr>
        <w:sz w:val="16"/>
        <w:szCs w:val="16"/>
      </w:rPr>
      <w:t xml:space="preserve"> – IBAN: AT</w:t>
    </w:r>
    <w:r>
      <w:rPr>
        <w:sz w:val="16"/>
        <w:szCs w:val="16"/>
      </w:rPr>
      <w:t>29 2081 5291 0054 0680</w:t>
    </w:r>
    <w:r w:rsidRPr="00015158">
      <w:rPr>
        <w:sz w:val="16"/>
        <w:szCs w:val="16"/>
      </w:rPr>
      <w:t xml:space="preserve"> – BIC: </w:t>
    </w:r>
    <w:r>
      <w:rPr>
        <w:sz w:val="16"/>
        <w:szCs w:val="16"/>
      </w:rPr>
      <w:t xml:space="preserve">STSPAT2GXXX - </w:t>
    </w:r>
    <w:r w:rsidRPr="00015158">
      <w:rPr>
        <w:sz w:val="16"/>
        <w:szCs w:val="16"/>
      </w:rPr>
      <w:t>https://graz-graben.graz-seckau.at/</w:t>
    </w:r>
  </w:p>
  <w:p w:rsidR="004B6C98" w:rsidRPr="00015158" w:rsidRDefault="004B6C98" w:rsidP="007115DF">
    <w:pPr>
      <w:spacing w:before="120" w:line="160" w:lineRule="exact"/>
      <w:jc w:val="center"/>
      <w:rPr>
        <w:rFonts w:cs="Arial"/>
        <w:spacing w:val="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C98" w:rsidRDefault="004B6C98">
      <w:r>
        <w:separator/>
      </w:r>
    </w:p>
  </w:footnote>
  <w:footnote w:type="continuationSeparator" w:id="0">
    <w:p w:rsidR="004B6C98" w:rsidRDefault="004B6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C98" w:rsidRPr="00DD0298" w:rsidRDefault="004B6C98" w:rsidP="003A0710">
    <w:pPr>
      <w:pStyle w:val="Kopfzeile"/>
      <w:ind w:left="-540"/>
    </w:pPr>
    <w:r>
      <w:rPr>
        <w:noProof/>
        <w:lang w:val="de-DE"/>
      </w:rPr>
      <w:drawing>
        <wp:anchor distT="0" distB="0" distL="114300" distR="114300" simplePos="0" relativeHeight="251660288" behindDoc="1" locked="0" layoutInCell="1" allowOverlap="1" wp14:anchorId="375EC833" wp14:editId="4A332312">
          <wp:simplePos x="0" y="0"/>
          <wp:positionH relativeFrom="margin">
            <wp:posOffset>4135755</wp:posOffset>
          </wp:positionH>
          <wp:positionV relativeFrom="margin">
            <wp:posOffset>-685800</wp:posOffset>
          </wp:positionV>
          <wp:extent cx="1678305" cy="401955"/>
          <wp:effectExtent l="0" t="0" r="0" b="0"/>
          <wp:wrapNone/>
          <wp:docPr id="9" name="Bild 9" descr="logo_kathkirchestm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_kathkirchestm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830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298">
      <w:t>___________________________________________________</w:t>
    </w:r>
    <w:r>
      <w:t>_</w:t>
    </w:r>
    <w:r w:rsidRPr="00DD0298">
      <w:t xml:space="preserve">_______ </w:t>
    </w:r>
  </w:p>
  <w:p w:rsidR="004B6C98" w:rsidRPr="003A0710" w:rsidRDefault="004B6C98" w:rsidP="003A0710">
    <w:pPr>
      <w:pStyle w:val="Kopfzeile"/>
    </w:pPr>
    <w:r w:rsidRPr="00211F0B">
      <w:rPr>
        <w:rFonts w:cs="Arial"/>
        <w:b/>
        <w:w w:val="90"/>
        <w:sz w:val="22"/>
        <w:szCs w:val="22"/>
      </w:rPr>
      <w:t xml:space="preserve">RÖM.-KATH. PFARRAMT </w:t>
    </w:r>
    <w:r>
      <w:rPr>
        <w:rFonts w:cs="Arial"/>
        <w:b/>
        <w:w w:val="90"/>
        <w:sz w:val="22"/>
        <w:szCs w:val="22"/>
      </w:rPr>
      <w:t>GRAZ-GRABEN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C98" w:rsidRPr="00DD0298" w:rsidRDefault="007115DF" w:rsidP="008A6C44">
    <w:pPr>
      <w:pStyle w:val="Kopfzeile"/>
      <w:ind w:left="-709"/>
    </w:pPr>
    <w:r>
      <w:rPr>
        <w:noProof/>
        <w:lang w:val="de-DE"/>
      </w:rPr>
      <w:drawing>
        <wp:anchor distT="0" distB="0" distL="114300" distR="114300" simplePos="0" relativeHeight="251662336" behindDoc="1" locked="0" layoutInCell="1" allowOverlap="1" wp14:anchorId="367B5BE7" wp14:editId="35816CD5">
          <wp:simplePos x="0" y="0"/>
          <wp:positionH relativeFrom="column">
            <wp:posOffset>4352926</wp:posOffset>
          </wp:positionH>
          <wp:positionV relativeFrom="paragraph">
            <wp:posOffset>-268605</wp:posOffset>
          </wp:positionV>
          <wp:extent cx="1348740" cy="712626"/>
          <wp:effectExtent l="0" t="0" r="3810" b="0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4184" cy="726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6C98" w:rsidRPr="00DD0298">
      <w:t>_________________________________</w:t>
    </w:r>
    <w:r w:rsidR="004B6C98" w:rsidRPr="008A6C44">
      <w:rPr>
        <w:sz w:val="13"/>
      </w:rPr>
      <w:t>_</w:t>
    </w:r>
    <w:r w:rsidR="004B6C98" w:rsidRPr="00DD0298">
      <w:t>_________________</w:t>
    </w:r>
    <w:r w:rsidR="004B6C98">
      <w:t>_</w:t>
    </w:r>
    <w:r w:rsidR="004B6C98" w:rsidRPr="00DD0298">
      <w:t xml:space="preserve">_______ </w:t>
    </w:r>
  </w:p>
  <w:p w:rsidR="004B6C98" w:rsidRPr="00211F0B" w:rsidRDefault="004B6C98" w:rsidP="008A6C44">
    <w:pPr>
      <w:pStyle w:val="Kopfzeile"/>
      <w:tabs>
        <w:tab w:val="clear" w:pos="9072"/>
        <w:tab w:val="left" w:pos="7801"/>
      </w:tabs>
      <w:spacing w:before="60"/>
      <w:ind w:left="-709"/>
      <w:rPr>
        <w:rFonts w:cs="Arial"/>
        <w:w w:val="90"/>
        <w:sz w:val="22"/>
        <w:szCs w:val="22"/>
      </w:rPr>
    </w:pPr>
    <w:r w:rsidRPr="00211F0B">
      <w:rPr>
        <w:rFonts w:cs="Arial"/>
        <w:b/>
        <w:w w:val="90"/>
        <w:sz w:val="22"/>
        <w:szCs w:val="22"/>
      </w:rPr>
      <w:t xml:space="preserve">RÖM.-KATH. PFARRAMT </w:t>
    </w:r>
    <w:r>
      <w:rPr>
        <w:rFonts w:cs="Arial"/>
        <w:b/>
        <w:w w:val="90"/>
        <w:sz w:val="22"/>
        <w:szCs w:val="22"/>
      </w:rPr>
      <w:t>GRAZ-GRABEN</w:t>
    </w:r>
    <w:r w:rsidRPr="00211F0B">
      <w:rPr>
        <w:rFonts w:cs="Arial"/>
        <w:w w:val="90"/>
        <w:sz w:val="22"/>
        <w:szCs w:val="2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iD6XRhgSJgIrQA+2fGmjC21t6XlculnKbmtef9mWq3ZWCKkQp8bqIQ9XYz//dk1tb4w5wofPeof4/Zglpe1nQ==" w:salt="Jo/qlHCyVYaLBNId2mknJA=="/>
  <w:defaultTabStop w:val="709"/>
  <w:hyphenationZone w:val="425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8DF"/>
    <w:rsid w:val="00000A9F"/>
    <w:rsid w:val="00010893"/>
    <w:rsid w:val="00015158"/>
    <w:rsid w:val="00016718"/>
    <w:rsid w:val="000171AB"/>
    <w:rsid w:val="00030DD0"/>
    <w:rsid w:val="000333D1"/>
    <w:rsid w:val="00035969"/>
    <w:rsid w:val="00040604"/>
    <w:rsid w:val="0004294A"/>
    <w:rsid w:val="00042F13"/>
    <w:rsid w:val="00050436"/>
    <w:rsid w:val="00051503"/>
    <w:rsid w:val="000563AE"/>
    <w:rsid w:val="00065DA0"/>
    <w:rsid w:val="00073C1D"/>
    <w:rsid w:val="00090FDE"/>
    <w:rsid w:val="00093050"/>
    <w:rsid w:val="000B28F8"/>
    <w:rsid w:val="000B4D26"/>
    <w:rsid w:val="000B6C8E"/>
    <w:rsid w:val="000C2CA0"/>
    <w:rsid w:val="000C3D2A"/>
    <w:rsid w:val="000D326E"/>
    <w:rsid w:val="000E120F"/>
    <w:rsid w:val="000E2A41"/>
    <w:rsid w:val="000E4772"/>
    <w:rsid w:val="000E5172"/>
    <w:rsid w:val="000E66B7"/>
    <w:rsid w:val="000E6E45"/>
    <w:rsid w:val="0011367C"/>
    <w:rsid w:val="00115B85"/>
    <w:rsid w:val="00136D10"/>
    <w:rsid w:val="00141E8E"/>
    <w:rsid w:val="0014736F"/>
    <w:rsid w:val="00166B73"/>
    <w:rsid w:val="001735BE"/>
    <w:rsid w:val="00180E29"/>
    <w:rsid w:val="00193DFA"/>
    <w:rsid w:val="00194D71"/>
    <w:rsid w:val="001B5F4E"/>
    <w:rsid w:val="001B70F1"/>
    <w:rsid w:val="001C607B"/>
    <w:rsid w:val="001D2654"/>
    <w:rsid w:val="001D6549"/>
    <w:rsid w:val="001E056E"/>
    <w:rsid w:val="001E0CA0"/>
    <w:rsid w:val="001E3BEE"/>
    <w:rsid w:val="001E3F41"/>
    <w:rsid w:val="001F1D65"/>
    <w:rsid w:val="001F3D14"/>
    <w:rsid w:val="001F7D59"/>
    <w:rsid w:val="00203B26"/>
    <w:rsid w:val="00211F0B"/>
    <w:rsid w:val="0022150D"/>
    <w:rsid w:val="00222F59"/>
    <w:rsid w:val="0022524A"/>
    <w:rsid w:val="0022539C"/>
    <w:rsid w:val="002301F1"/>
    <w:rsid w:val="00237948"/>
    <w:rsid w:val="002404FF"/>
    <w:rsid w:val="0024068D"/>
    <w:rsid w:val="00243195"/>
    <w:rsid w:val="002464C2"/>
    <w:rsid w:val="00250B44"/>
    <w:rsid w:val="00251AD7"/>
    <w:rsid w:val="00260A5B"/>
    <w:rsid w:val="00274298"/>
    <w:rsid w:val="0028648C"/>
    <w:rsid w:val="0029698B"/>
    <w:rsid w:val="002A2125"/>
    <w:rsid w:val="002A3984"/>
    <w:rsid w:val="002B5CE5"/>
    <w:rsid w:val="002C30D9"/>
    <w:rsid w:val="002C6D87"/>
    <w:rsid w:val="002E01E2"/>
    <w:rsid w:val="002E199E"/>
    <w:rsid w:val="002E5F9A"/>
    <w:rsid w:val="002F2755"/>
    <w:rsid w:val="002F4688"/>
    <w:rsid w:val="002F78A3"/>
    <w:rsid w:val="0030617A"/>
    <w:rsid w:val="00310D9D"/>
    <w:rsid w:val="00331A7F"/>
    <w:rsid w:val="003358E5"/>
    <w:rsid w:val="00341837"/>
    <w:rsid w:val="00353CAF"/>
    <w:rsid w:val="003562C5"/>
    <w:rsid w:val="00361414"/>
    <w:rsid w:val="00377A2D"/>
    <w:rsid w:val="003831ED"/>
    <w:rsid w:val="0038569F"/>
    <w:rsid w:val="00393D43"/>
    <w:rsid w:val="003A0710"/>
    <w:rsid w:val="003A3BE0"/>
    <w:rsid w:val="003A5765"/>
    <w:rsid w:val="003B741A"/>
    <w:rsid w:val="003C05E6"/>
    <w:rsid w:val="003C3B8A"/>
    <w:rsid w:val="003E1AF0"/>
    <w:rsid w:val="003E1C52"/>
    <w:rsid w:val="003E3465"/>
    <w:rsid w:val="003F59A9"/>
    <w:rsid w:val="00401EF7"/>
    <w:rsid w:val="004105CB"/>
    <w:rsid w:val="00414380"/>
    <w:rsid w:val="00420F4D"/>
    <w:rsid w:val="0042321C"/>
    <w:rsid w:val="00447CBB"/>
    <w:rsid w:val="00453154"/>
    <w:rsid w:val="00454931"/>
    <w:rsid w:val="004553FB"/>
    <w:rsid w:val="00463BE8"/>
    <w:rsid w:val="00477EF5"/>
    <w:rsid w:val="00482562"/>
    <w:rsid w:val="0048365A"/>
    <w:rsid w:val="0049097F"/>
    <w:rsid w:val="00490A73"/>
    <w:rsid w:val="00492115"/>
    <w:rsid w:val="00492701"/>
    <w:rsid w:val="00496214"/>
    <w:rsid w:val="004B3319"/>
    <w:rsid w:val="004B6C98"/>
    <w:rsid w:val="004C6271"/>
    <w:rsid w:val="004D4B86"/>
    <w:rsid w:val="004D5D54"/>
    <w:rsid w:val="004E312A"/>
    <w:rsid w:val="004F375D"/>
    <w:rsid w:val="004F3E8C"/>
    <w:rsid w:val="00513818"/>
    <w:rsid w:val="00523C95"/>
    <w:rsid w:val="00552BA5"/>
    <w:rsid w:val="00555E8E"/>
    <w:rsid w:val="00573DE2"/>
    <w:rsid w:val="00591437"/>
    <w:rsid w:val="00594F0D"/>
    <w:rsid w:val="00597D1F"/>
    <w:rsid w:val="005A54F3"/>
    <w:rsid w:val="005B03E3"/>
    <w:rsid w:val="005B7679"/>
    <w:rsid w:val="005C207E"/>
    <w:rsid w:val="005C61D2"/>
    <w:rsid w:val="005C7218"/>
    <w:rsid w:val="005D1273"/>
    <w:rsid w:val="005D50A6"/>
    <w:rsid w:val="005D6763"/>
    <w:rsid w:val="005D6DD8"/>
    <w:rsid w:val="005E150A"/>
    <w:rsid w:val="005E201E"/>
    <w:rsid w:val="005E2981"/>
    <w:rsid w:val="005E408E"/>
    <w:rsid w:val="005F330F"/>
    <w:rsid w:val="005F7970"/>
    <w:rsid w:val="006024EB"/>
    <w:rsid w:val="0061368E"/>
    <w:rsid w:val="006148FC"/>
    <w:rsid w:val="00614BFA"/>
    <w:rsid w:val="006228B3"/>
    <w:rsid w:val="00630219"/>
    <w:rsid w:val="00637243"/>
    <w:rsid w:val="00647D35"/>
    <w:rsid w:val="0065705A"/>
    <w:rsid w:val="006657A3"/>
    <w:rsid w:val="00667F85"/>
    <w:rsid w:val="00673CC3"/>
    <w:rsid w:val="00673CEB"/>
    <w:rsid w:val="00674F32"/>
    <w:rsid w:val="00686CD4"/>
    <w:rsid w:val="006A13A4"/>
    <w:rsid w:val="006B1009"/>
    <w:rsid w:val="006B1105"/>
    <w:rsid w:val="006B5F94"/>
    <w:rsid w:val="006C06DD"/>
    <w:rsid w:val="006C243E"/>
    <w:rsid w:val="006C42E6"/>
    <w:rsid w:val="006D5B03"/>
    <w:rsid w:val="006D6DFA"/>
    <w:rsid w:val="006D7184"/>
    <w:rsid w:val="006E2F57"/>
    <w:rsid w:val="006E762B"/>
    <w:rsid w:val="006F1DC2"/>
    <w:rsid w:val="006F4B41"/>
    <w:rsid w:val="007115DF"/>
    <w:rsid w:val="007178B9"/>
    <w:rsid w:val="00723F25"/>
    <w:rsid w:val="00731E84"/>
    <w:rsid w:val="007410FB"/>
    <w:rsid w:val="00744A7C"/>
    <w:rsid w:val="00750FB0"/>
    <w:rsid w:val="00753D04"/>
    <w:rsid w:val="00774EB7"/>
    <w:rsid w:val="0077630A"/>
    <w:rsid w:val="00776FE4"/>
    <w:rsid w:val="007825B0"/>
    <w:rsid w:val="007930D7"/>
    <w:rsid w:val="007A3D81"/>
    <w:rsid w:val="007A56D3"/>
    <w:rsid w:val="007B0208"/>
    <w:rsid w:val="007B7EC2"/>
    <w:rsid w:val="007C41D0"/>
    <w:rsid w:val="007D725E"/>
    <w:rsid w:val="007E58DF"/>
    <w:rsid w:val="00802BD0"/>
    <w:rsid w:val="0081105E"/>
    <w:rsid w:val="008179FD"/>
    <w:rsid w:val="00825134"/>
    <w:rsid w:val="00834008"/>
    <w:rsid w:val="00835FDD"/>
    <w:rsid w:val="00844B2D"/>
    <w:rsid w:val="00850AD7"/>
    <w:rsid w:val="0085481D"/>
    <w:rsid w:val="008555A7"/>
    <w:rsid w:val="00857DCA"/>
    <w:rsid w:val="008760FB"/>
    <w:rsid w:val="0088464C"/>
    <w:rsid w:val="00884CAD"/>
    <w:rsid w:val="00890556"/>
    <w:rsid w:val="008909E8"/>
    <w:rsid w:val="0089281C"/>
    <w:rsid w:val="00894A82"/>
    <w:rsid w:val="008A462B"/>
    <w:rsid w:val="008A6C44"/>
    <w:rsid w:val="008B04EE"/>
    <w:rsid w:val="008B2574"/>
    <w:rsid w:val="008C1FBC"/>
    <w:rsid w:val="008C3AE5"/>
    <w:rsid w:val="008D6BBB"/>
    <w:rsid w:val="008E01E3"/>
    <w:rsid w:val="008E15C6"/>
    <w:rsid w:val="008E1BB2"/>
    <w:rsid w:val="008E4B50"/>
    <w:rsid w:val="008E56A3"/>
    <w:rsid w:val="008F08A2"/>
    <w:rsid w:val="008F3F74"/>
    <w:rsid w:val="00903559"/>
    <w:rsid w:val="00905C99"/>
    <w:rsid w:val="00911106"/>
    <w:rsid w:val="00923036"/>
    <w:rsid w:val="0092385F"/>
    <w:rsid w:val="0092499F"/>
    <w:rsid w:val="00944952"/>
    <w:rsid w:val="00944C6A"/>
    <w:rsid w:val="00944F3B"/>
    <w:rsid w:val="00950109"/>
    <w:rsid w:val="00960342"/>
    <w:rsid w:val="0096422F"/>
    <w:rsid w:val="0097060B"/>
    <w:rsid w:val="00974328"/>
    <w:rsid w:val="0097435C"/>
    <w:rsid w:val="00977E2B"/>
    <w:rsid w:val="00995367"/>
    <w:rsid w:val="009A1FFC"/>
    <w:rsid w:val="009B1FFE"/>
    <w:rsid w:val="009B3398"/>
    <w:rsid w:val="009C3CD9"/>
    <w:rsid w:val="009C4950"/>
    <w:rsid w:val="009D393D"/>
    <w:rsid w:val="009D5055"/>
    <w:rsid w:val="009E00B2"/>
    <w:rsid w:val="009F6546"/>
    <w:rsid w:val="00A00040"/>
    <w:rsid w:val="00A05495"/>
    <w:rsid w:val="00A136F8"/>
    <w:rsid w:val="00A15E30"/>
    <w:rsid w:val="00A25F45"/>
    <w:rsid w:val="00A30DC6"/>
    <w:rsid w:val="00A326DF"/>
    <w:rsid w:val="00A34071"/>
    <w:rsid w:val="00A34612"/>
    <w:rsid w:val="00A36CF7"/>
    <w:rsid w:val="00A42E65"/>
    <w:rsid w:val="00A60CB9"/>
    <w:rsid w:val="00A819F0"/>
    <w:rsid w:val="00A82C53"/>
    <w:rsid w:val="00AA56D1"/>
    <w:rsid w:val="00AA60C4"/>
    <w:rsid w:val="00AA6A0F"/>
    <w:rsid w:val="00AB675D"/>
    <w:rsid w:val="00AD6A8D"/>
    <w:rsid w:val="00AE010C"/>
    <w:rsid w:val="00AE6A12"/>
    <w:rsid w:val="00AF1AF0"/>
    <w:rsid w:val="00AF6FD5"/>
    <w:rsid w:val="00B044B3"/>
    <w:rsid w:val="00B064F2"/>
    <w:rsid w:val="00B10596"/>
    <w:rsid w:val="00B126C5"/>
    <w:rsid w:val="00B175A9"/>
    <w:rsid w:val="00B30AE6"/>
    <w:rsid w:val="00B30DA1"/>
    <w:rsid w:val="00B33A18"/>
    <w:rsid w:val="00B44000"/>
    <w:rsid w:val="00B441A2"/>
    <w:rsid w:val="00B51770"/>
    <w:rsid w:val="00B657F3"/>
    <w:rsid w:val="00B7150B"/>
    <w:rsid w:val="00BA125E"/>
    <w:rsid w:val="00BA4349"/>
    <w:rsid w:val="00BA6168"/>
    <w:rsid w:val="00BA7D50"/>
    <w:rsid w:val="00BB7CB0"/>
    <w:rsid w:val="00BD1E3B"/>
    <w:rsid w:val="00BD551E"/>
    <w:rsid w:val="00BD650C"/>
    <w:rsid w:val="00BE06B9"/>
    <w:rsid w:val="00BE0F89"/>
    <w:rsid w:val="00BE3D08"/>
    <w:rsid w:val="00BF42E7"/>
    <w:rsid w:val="00BF63BA"/>
    <w:rsid w:val="00C0248A"/>
    <w:rsid w:val="00C050EC"/>
    <w:rsid w:val="00C10831"/>
    <w:rsid w:val="00C10885"/>
    <w:rsid w:val="00C124E8"/>
    <w:rsid w:val="00C13E4D"/>
    <w:rsid w:val="00C2263D"/>
    <w:rsid w:val="00C239CB"/>
    <w:rsid w:val="00C36C56"/>
    <w:rsid w:val="00C47711"/>
    <w:rsid w:val="00C53406"/>
    <w:rsid w:val="00C54CD3"/>
    <w:rsid w:val="00C56A45"/>
    <w:rsid w:val="00C71CFE"/>
    <w:rsid w:val="00C80FA9"/>
    <w:rsid w:val="00C82531"/>
    <w:rsid w:val="00C8713B"/>
    <w:rsid w:val="00C876A5"/>
    <w:rsid w:val="00C96733"/>
    <w:rsid w:val="00CA14E3"/>
    <w:rsid w:val="00CC0924"/>
    <w:rsid w:val="00CD16EE"/>
    <w:rsid w:val="00CD1B20"/>
    <w:rsid w:val="00CD4C9C"/>
    <w:rsid w:val="00CF0A98"/>
    <w:rsid w:val="00CF5E1D"/>
    <w:rsid w:val="00CF6513"/>
    <w:rsid w:val="00CF7AF9"/>
    <w:rsid w:val="00D07C0F"/>
    <w:rsid w:val="00D472DD"/>
    <w:rsid w:val="00D4774D"/>
    <w:rsid w:val="00D47971"/>
    <w:rsid w:val="00D52C0B"/>
    <w:rsid w:val="00D62084"/>
    <w:rsid w:val="00D638D5"/>
    <w:rsid w:val="00D70CE8"/>
    <w:rsid w:val="00D75E89"/>
    <w:rsid w:val="00D92CE5"/>
    <w:rsid w:val="00DA2EC5"/>
    <w:rsid w:val="00DA781E"/>
    <w:rsid w:val="00DA7CDE"/>
    <w:rsid w:val="00DB12D0"/>
    <w:rsid w:val="00DB1F94"/>
    <w:rsid w:val="00DB2185"/>
    <w:rsid w:val="00DB22B8"/>
    <w:rsid w:val="00DB37FF"/>
    <w:rsid w:val="00DC08FC"/>
    <w:rsid w:val="00DC2D1F"/>
    <w:rsid w:val="00DC509C"/>
    <w:rsid w:val="00DD0298"/>
    <w:rsid w:val="00DD0FA3"/>
    <w:rsid w:val="00DD3162"/>
    <w:rsid w:val="00DE1EB4"/>
    <w:rsid w:val="00DE21AA"/>
    <w:rsid w:val="00DE3EA7"/>
    <w:rsid w:val="00DF412E"/>
    <w:rsid w:val="00E019B3"/>
    <w:rsid w:val="00E05AE3"/>
    <w:rsid w:val="00E163B4"/>
    <w:rsid w:val="00E36B2E"/>
    <w:rsid w:val="00E4518E"/>
    <w:rsid w:val="00E67B7F"/>
    <w:rsid w:val="00E715BB"/>
    <w:rsid w:val="00E71EAF"/>
    <w:rsid w:val="00E75437"/>
    <w:rsid w:val="00E82B39"/>
    <w:rsid w:val="00E84E19"/>
    <w:rsid w:val="00E86D10"/>
    <w:rsid w:val="00EA36AA"/>
    <w:rsid w:val="00EC3222"/>
    <w:rsid w:val="00ED421A"/>
    <w:rsid w:val="00EF0434"/>
    <w:rsid w:val="00F00DAD"/>
    <w:rsid w:val="00F03D27"/>
    <w:rsid w:val="00F057E2"/>
    <w:rsid w:val="00F109EF"/>
    <w:rsid w:val="00F11B35"/>
    <w:rsid w:val="00F247A1"/>
    <w:rsid w:val="00F301FE"/>
    <w:rsid w:val="00F315D0"/>
    <w:rsid w:val="00F349A5"/>
    <w:rsid w:val="00F36A49"/>
    <w:rsid w:val="00F410C3"/>
    <w:rsid w:val="00F52EFC"/>
    <w:rsid w:val="00F601DE"/>
    <w:rsid w:val="00F60503"/>
    <w:rsid w:val="00F7082E"/>
    <w:rsid w:val="00F7731C"/>
    <w:rsid w:val="00F94046"/>
    <w:rsid w:val="00FA6764"/>
    <w:rsid w:val="00FD1B8C"/>
    <w:rsid w:val="00FE4F7A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8B111D58-B52D-4BC4-932C-AC6EFA90F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3B741A"/>
    <w:rPr>
      <w:rFonts w:ascii="Arial" w:hAnsi="Arial"/>
      <w:color w:val="0000FF"/>
      <w:sz w:val="23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rsid w:val="00DC2D1F"/>
    <w:rPr>
      <w:rFonts w:ascii="Arial" w:hAnsi="Arial"/>
    </w:rPr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DC2D1F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raz-graben@graz-seckau.a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raz-graben@graz-seckau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dith%20Mittendrein\Downloads\_OA_Briefpapier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6DDE3-C4C7-4CA7-A727-DC37F70A5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_OA_Briefpapier.dot</Template>
  <TotalTime>0</TotalTime>
  <Pages>1</Pages>
  <Words>243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creator>Judith Mittendrein</dc:creator>
  <cp:lastModifiedBy>Janine Überbacher</cp:lastModifiedBy>
  <cp:revision>12</cp:revision>
  <cp:lastPrinted>2026-02-04T09:26:00Z</cp:lastPrinted>
  <dcterms:created xsi:type="dcterms:W3CDTF">2022-10-11T08:44:00Z</dcterms:created>
  <dcterms:modified xsi:type="dcterms:W3CDTF">2026-02-04T09:33:00Z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>Do. Zl.: </vt:lpwstr>
  </property>
  <property fmtid="{D5CDD505-2E9C-101B-9397-08002B2CF9AE}" pid="3" name="Postentgelt">
    <vt:bool>true</vt:bool>
  </property>
  <property fmtid="{D5CDD505-2E9C-101B-9397-08002B2CF9AE}" pid="4" name="Beilagen">
    <vt:lpwstr>Blg.: </vt:lpwstr>
  </property>
  <property fmtid="{D5CDD505-2E9C-101B-9397-08002B2CF9AE}" pid="5" name="Kopie">
    <vt:lpwstr/>
  </property>
  <property fmtid="{D5CDD505-2E9C-101B-9397-08002B2CF9AE}" pid="6" name="Posttext">
    <vt:lpwstr>Österreichische Post AG  Info.Mail Entgelt bezahlt</vt:lpwstr>
  </property>
  <property fmtid="{D5CDD505-2E9C-101B-9397-08002B2CF9AE}" pid="7" name="Kst">
    <vt:lpwstr>17</vt:lpwstr>
  </property>
  <property fmtid="{D5CDD505-2E9C-101B-9397-08002B2CF9AE}" pid="8" name="Abteilung">
    <vt:lpwstr>Amt für Öffentlichkeitsarbeit und Kommunikation</vt:lpwstr>
  </property>
  <property fmtid="{D5CDD505-2E9C-101B-9397-08002B2CF9AE}" pid="9" name="Adresse">
    <vt:lpwstr>A-8011 Graz, Bischofplatz 2, Postfach 872</vt:lpwstr>
  </property>
  <property fmtid="{D5CDD505-2E9C-101B-9397-08002B2CF9AE}" pid="10" name="AngezeigteAdresse">
    <vt:lpwstr>A-8011 Graz, Bischofplatz 2, Postfach 872</vt:lpwstr>
  </property>
  <property fmtid="{D5CDD505-2E9C-101B-9397-08002B2CF9AE}" pid="11" name="AngezeigteAbteilung">
    <vt:lpwstr>Amt für Öffentlichkeitsarbeit und Kommunikation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0316/8041-####_x000d_
vorname.familienname@graz-seckau.at_x000d_
</vt:lpwstr>
  </property>
  <property fmtid="{D5CDD505-2E9C-101B-9397-08002B2CF9AE}" pid="14" name="Ordzahl">
    <vt:lpwstr>Ord.-Zl.: </vt:lpwstr>
  </property>
  <property fmtid="{D5CDD505-2E9C-101B-9397-08002B2CF9AE}" pid="15" name="Punkt">
    <vt:lpwstr>•</vt:lpwstr>
  </property>
</Properties>
</file>